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84B7" w14:textId="77777777" w:rsidR="009674D9" w:rsidRDefault="009674D9"/>
    <w:p w14:paraId="25CE0D77" w14:textId="77777777" w:rsidR="009674D9" w:rsidRDefault="009674D9"/>
    <w:p w14:paraId="01DB8B62" w14:textId="77777777" w:rsidR="009674D9" w:rsidRDefault="009674D9"/>
    <w:tbl>
      <w:tblPr>
        <w:tblStyle w:val="TableGrid"/>
        <w:tblW w:w="9410" w:type="dxa"/>
        <w:tblInd w:w="0" w:type="dxa"/>
        <w:tblLook w:val="04A0" w:firstRow="1" w:lastRow="0" w:firstColumn="1" w:lastColumn="0" w:noHBand="0" w:noVBand="1"/>
      </w:tblPr>
      <w:tblGrid>
        <w:gridCol w:w="2472"/>
        <w:gridCol w:w="6938"/>
      </w:tblGrid>
      <w:tr w:rsidR="009674D9" w14:paraId="348A95BA" w14:textId="77777777">
        <w:trPr>
          <w:trHeight w:val="399"/>
        </w:trPr>
        <w:tc>
          <w:tcPr>
            <w:tcW w:w="2472" w:type="dxa"/>
            <w:vAlign w:val="bottom"/>
            <w:hideMark/>
          </w:tcPr>
          <w:p w14:paraId="392C9A07" w14:textId="77777777" w:rsidR="009674D9" w:rsidRDefault="009674D9">
            <w:pPr>
              <w:spacing w:after="0"/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DATE OF NOTICE: </w:t>
            </w:r>
          </w:p>
        </w:tc>
        <w:tc>
          <w:tcPr>
            <w:tcW w:w="6938" w:type="dxa"/>
            <w:vAlign w:val="bottom"/>
            <w:hideMark/>
          </w:tcPr>
          <w:p w14:paraId="7F1DC7E5" w14:textId="08829D37" w:rsidR="009674D9" w:rsidRDefault="009674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October 12, 2026, </w:t>
            </w:r>
          </w:p>
        </w:tc>
      </w:tr>
      <w:tr w:rsidR="009674D9" w14:paraId="01552350" w14:textId="77777777">
        <w:trPr>
          <w:trHeight w:val="296"/>
        </w:trPr>
        <w:tc>
          <w:tcPr>
            <w:tcW w:w="2472" w:type="dxa"/>
            <w:hideMark/>
          </w:tcPr>
          <w:p w14:paraId="439ECC06" w14:textId="77777777" w:rsidR="009674D9" w:rsidRDefault="009674D9">
            <w:pPr>
              <w:spacing w:after="0"/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DATE OF MEETING: </w:t>
            </w:r>
          </w:p>
        </w:tc>
        <w:tc>
          <w:tcPr>
            <w:tcW w:w="6938" w:type="dxa"/>
            <w:hideMark/>
          </w:tcPr>
          <w:p w14:paraId="3E05D8A6" w14:textId="3887CDF8" w:rsidR="009674D9" w:rsidRDefault="009674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October 13, 2026, </w:t>
            </w:r>
          </w:p>
        </w:tc>
      </w:tr>
      <w:tr w:rsidR="009674D9" w14:paraId="6F7D21A3" w14:textId="77777777">
        <w:trPr>
          <w:trHeight w:val="292"/>
        </w:trPr>
        <w:tc>
          <w:tcPr>
            <w:tcW w:w="2472" w:type="dxa"/>
            <w:hideMark/>
          </w:tcPr>
          <w:p w14:paraId="3A3860B8" w14:textId="77777777" w:rsidR="009674D9" w:rsidRDefault="009674D9">
            <w:pPr>
              <w:spacing w:after="0"/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TIME </w:t>
            </w:r>
          </w:p>
        </w:tc>
        <w:tc>
          <w:tcPr>
            <w:tcW w:w="6938" w:type="dxa"/>
            <w:hideMark/>
          </w:tcPr>
          <w:p w14:paraId="1FE35694" w14:textId="46C02E8A" w:rsidR="009674D9" w:rsidRDefault="009674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5:30 p.m. </w:t>
            </w:r>
          </w:p>
        </w:tc>
      </w:tr>
      <w:tr w:rsidR="009674D9" w14:paraId="7E6BF441" w14:textId="77777777">
        <w:trPr>
          <w:trHeight w:val="1528"/>
        </w:trPr>
        <w:tc>
          <w:tcPr>
            <w:tcW w:w="2472" w:type="dxa"/>
          </w:tcPr>
          <w:p w14:paraId="2E805B0F" w14:textId="77777777" w:rsidR="009674D9" w:rsidRDefault="009674D9">
            <w:pPr>
              <w:spacing w:after="354"/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PLACE: </w:t>
            </w:r>
          </w:p>
          <w:p w14:paraId="0D321735" w14:textId="77777777" w:rsidR="009674D9" w:rsidRDefault="009674D9">
            <w:pPr>
              <w:spacing w:after="1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5B10E0A" w14:textId="77777777" w:rsidR="009674D9" w:rsidRDefault="009674D9">
            <w:pPr>
              <w:spacing w:after="0" w:line="240" w:lineRule="auto"/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b/>
                <w:bCs/>
                <w:sz w:val="20"/>
                <w:szCs w:val="20"/>
              </w:rPr>
              <w:t xml:space="preserve">Agenda: </w:t>
            </w:r>
          </w:p>
          <w:p w14:paraId="047481E8" w14:textId="77777777" w:rsidR="009674D9" w:rsidRDefault="009674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38" w:type="dxa"/>
            <w:hideMark/>
          </w:tcPr>
          <w:p w14:paraId="04A866D2" w14:textId="77777777" w:rsidR="009674D9" w:rsidRDefault="009674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Allen Building </w:t>
            </w:r>
          </w:p>
          <w:p w14:paraId="4B7D28FB" w14:textId="77777777" w:rsidR="009674D9" w:rsidRDefault="009674D9">
            <w:pPr>
              <w:spacing w:after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104 W. Main Street </w:t>
            </w:r>
          </w:p>
          <w:p w14:paraId="1B9A02D9" w14:textId="77777777" w:rsidR="009674D9" w:rsidRDefault="009674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 xml:space="preserve"> Winnfield, LA. 71483 </w:t>
            </w:r>
          </w:p>
        </w:tc>
      </w:tr>
      <w:tr w:rsidR="009674D9" w14:paraId="6473D46A" w14:textId="77777777">
        <w:trPr>
          <w:trHeight w:val="254"/>
        </w:trPr>
        <w:tc>
          <w:tcPr>
            <w:tcW w:w="2472" w:type="dxa"/>
          </w:tcPr>
          <w:p w14:paraId="0E864F03" w14:textId="77777777" w:rsidR="009674D9" w:rsidRDefault="009674D9">
            <w:pPr>
              <w:tabs>
                <w:tab w:val="center" w:pos="295"/>
                <w:tab w:val="center" w:pos="139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</w:tcPr>
          <w:p w14:paraId="5191E10F" w14:textId="77777777" w:rsidR="009674D9" w:rsidRDefault="009674D9">
            <w:pPr>
              <w:spacing w:after="0"/>
              <w:ind w:left="408"/>
              <w:rPr>
                <w:rFonts w:ascii="Times New Roman" w:eastAsia="Rockwell" w:hAnsi="Times New Roman" w:cs="Times New Roman"/>
                <w:sz w:val="20"/>
                <w:szCs w:val="20"/>
              </w:rPr>
            </w:pPr>
          </w:p>
        </w:tc>
      </w:tr>
      <w:tr w:rsidR="009674D9" w14:paraId="106465FB" w14:textId="77777777">
        <w:trPr>
          <w:trHeight w:val="254"/>
        </w:trPr>
        <w:tc>
          <w:tcPr>
            <w:tcW w:w="2472" w:type="dxa"/>
            <w:hideMark/>
          </w:tcPr>
          <w:p w14:paraId="4AA8C9CA" w14:textId="77777777" w:rsidR="009674D9" w:rsidRDefault="009674D9">
            <w:pPr>
              <w:tabs>
                <w:tab w:val="center" w:pos="295"/>
                <w:tab w:val="center" w:pos="1390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>I.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Rockwell" w:hAnsi="Times New Roman" w:cs="Times New Roman"/>
                <w:sz w:val="20"/>
                <w:szCs w:val="20"/>
              </w:rPr>
              <w:t>Call to Order</w:t>
            </w:r>
          </w:p>
        </w:tc>
        <w:tc>
          <w:tcPr>
            <w:tcW w:w="6938" w:type="dxa"/>
          </w:tcPr>
          <w:p w14:paraId="485217B5" w14:textId="77777777" w:rsidR="009674D9" w:rsidRDefault="009674D9">
            <w:pPr>
              <w:spacing w:after="0"/>
              <w:ind w:left="408"/>
              <w:rPr>
                <w:rFonts w:ascii="Times New Roman" w:eastAsia="Rockwell" w:hAnsi="Times New Roman" w:cs="Times New Roman"/>
                <w:sz w:val="20"/>
                <w:szCs w:val="20"/>
              </w:rPr>
            </w:pPr>
          </w:p>
        </w:tc>
      </w:tr>
    </w:tbl>
    <w:p w14:paraId="76A8FEE2" w14:textId="77777777" w:rsidR="009674D9" w:rsidRDefault="009674D9" w:rsidP="009674D9">
      <w:pPr>
        <w:spacing w:after="0" w:line="266" w:lineRule="auto"/>
        <w:ind w:right="5347"/>
        <w:rPr>
          <w:rFonts w:ascii="Times New Roman" w:eastAsia="Rockwell" w:hAnsi="Times New Roman" w:cs="Times New Roman"/>
          <w:color w:val="000000"/>
          <w:kern w:val="2"/>
          <w:sz w:val="20"/>
          <w:szCs w:val="20"/>
          <w14:ligatures w14:val="standardContextual"/>
        </w:rPr>
      </w:pPr>
      <w:r>
        <w:rPr>
          <w:rFonts w:ascii="Times New Roman" w:eastAsia="Rockwell" w:hAnsi="Times New Roman" w:cs="Times New Roman"/>
          <w:sz w:val="20"/>
          <w:szCs w:val="20"/>
        </w:rPr>
        <w:t>II.</w:t>
      </w:r>
      <w:r>
        <w:rPr>
          <w:rFonts w:ascii="Times New Roman" w:eastAsia="Arial" w:hAnsi="Times New Roman" w:cs="Times New Roman"/>
          <w:sz w:val="20"/>
          <w:szCs w:val="20"/>
        </w:rPr>
        <w:t xml:space="preserve"> Agenda</w:t>
      </w:r>
      <w:r>
        <w:rPr>
          <w:rFonts w:ascii="Times New Roman" w:eastAsia="Rockwell" w:hAnsi="Times New Roman" w:cs="Times New Roman"/>
          <w:sz w:val="20"/>
          <w:szCs w:val="20"/>
        </w:rPr>
        <w:t xml:space="preserve"> Amendments (if any) </w:t>
      </w:r>
    </w:p>
    <w:p w14:paraId="4C4726DA" w14:textId="6500EB2E" w:rsidR="009674D9" w:rsidRDefault="009674D9" w:rsidP="009674D9">
      <w:pPr>
        <w:spacing w:after="4" w:line="26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>III.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Rockwell" w:hAnsi="Times New Roman" w:cs="Times New Roman"/>
          <w:sz w:val="20"/>
          <w:szCs w:val="20"/>
        </w:rPr>
        <w:t>Fire Personnel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- Glenn</w:t>
      </w:r>
    </w:p>
    <w:p w14:paraId="60AA51AF" w14:textId="039A3728" w:rsidR="009674D9" w:rsidRDefault="009674D9" w:rsidP="009674D9">
      <w:pPr>
        <w:spacing w:after="0" w:line="240" w:lineRule="auto"/>
        <w:ind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</w:t>
      </w:r>
      <w:r>
        <w:rPr>
          <w:rFonts w:eastAsia="Times New Roman"/>
        </w:rPr>
        <w:t xml:space="preserve"> Approve recommendations to hire full-time fire</w:t>
      </w:r>
      <w:r w:rsidR="00E7563D">
        <w:rPr>
          <w:rFonts w:eastAsia="Times New Roman"/>
        </w:rPr>
        <w:t>man</w:t>
      </w:r>
      <w:r>
        <w:rPr>
          <w:rFonts w:eastAsia="Times New Roman"/>
        </w:rPr>
        <w:t>- Glenn</w:t>
      </w:r>
    </w:p>
    <w:p w14:paraId="010C9446" w14:textId="1EA01C3A" w:rsidR="009674D9" w:rsidRDefault="009674D9" w:rsidP="009674D9">
      <w:pPr>
        <w:spacing w:after="31" w:line="266" w:lineRule="auto"/>
        <w:ind w:right="5347"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a. Keith Thomas Cardwell</w:t>
      </w:r>
    </w:p>
    <w:p w14:paraId="2BA480F6" w14:textId="0CD2BD16" w:rsidR="00E7563D" w:rsidRDefault="00E7563D" w:rsidP="009674D9">
      <w:pPr>
        <w:spacing w:after="31" w:line="266" w:lineRule="auto"/>
        <w:ind w:right="5347"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Approve recommendation to hire volunteer</w:t>
      </w:r>
      <w:r w:rsidRPr="00E7563D">
        <w:rPr>
          <w:rFonts w:eastAsia="Times New Roman"/>
        </w:rPr>
        <w:t xml:space="preserve"> </w:t>
      </w:r>
      <w:r>
        <w:rPr>
          <w:rFonts w:eastAsia="Times New Roman"/>
        </w:rPr>
        <w:t>fire</w:t>
      </w:r>
      <w:r>
        <w:rPr>
          <w:rFonts w:eastAsia="Times New Roman"/>
        </w:rPr>
        <w:t>men</w:t>
      </w:r>
      <w:r>
        <w:rPr>
          <w:rFonts w:ascii="Times New Roman" w:eastAsia="Times New Roman" w:hAnsi="Times New Roman" w:cs="Times New Roman"/>
          <w:sz w:val="20"/>
          <w:szCs w:val="20"/>
        </w:rPr>
        <w:t>- Glenn</w:t>
      </w:r>
    </w:p>
    <w:p w14:paraId="4F01D419" w14:textId="149492A9" w:rsidR="00E7563D" w:rsidRDefault="00E7563D" w:rsidP="009674D9">
      <w:pPr>
        <w:spacing w:after="31" w:line="266" w:lineRule="auto"/>
        <w:ind w:right="5347"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a. Ethan Buckelew</w:t>
      </w:r>
    </w:p>
    <w:p w14:paraId="641F2380" w14:textId="1360E7C4" w:rsidR="00E7563D" w:rsidRDefault="00E7563D" w:rsidP="009674D9">
      <w:pPr>
        <w:spacing w:after="31" w:line="266" w:lineRule="auto"/>
        <w:ind w:right="5347"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b. Garrett Palma</w:t>
      </w:r>
    </w:p>
    <w:p w14:paraId="53068A85" w14:textId="06350602" w:rsidR="00E7563D" w:rsidRDefault="00E7563D" w:rsidP="009674D9">
      <w:pPr>
        <w:spacing w:after="31" w:line="266" w:lineRule="auto"/>
        <w:ind w:right="5347" w:firstLine="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c. Cranford Jordan</w:t>
      </w:r>
    </w:p>
    <w:p w14:paraId="540D8997" w14:textId="77777777" w:rsidR="009674D9" w:rsidRDefault="009674D9" w:rsidP="009674D9">
      <w:pPr>
        <w:spacing w:after="31" w:line="266" w:lineRule="auto"/>
        <w:ind w:right="53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 xml:space="preserve">IV. </w:t>
      </w:r>
      <w:r>
        <w:rPr>
          <w:rFonts w:ascii="Times New Roman" w:eastAsia="Times New Roman" w:hAnsi="Times New Roman" w:cs="Times New Roman"/>
          <w:sz w:val="20"/>
          <w:szCs w:val="20"/>
        </w:rPr>
        <w:t>Police Personnel- Glenn</w:t>
      </w:r>
    </w:p>
    <w:p w14:paraId="4454AEB2" w14:textId="43360849" w:rsidR="009674D9" w:rsidRDefault="009674D9" w:rsidP="009674D9">
      <w:pPr>
        <w:spacing w:after="31" w:line="266" w:lineRule="auto"/>
        <w:ind w:right="5347"/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a. Accept resignation </w:t>
      </w:r>
      <w:r>
        <w:rPr>
          <w:rFonts w:ascii="Times New Roman" w:eastAsia="Rockwell" w:hAnsi="Times New Roman" w:cs="Times New Roman"/>
          <w:sz w:val="20"/>
          <w:szCs w:val="20"/>
        </w:rPr>
        <w:t>of</w:t>
      </w:r>
      <w:r>
        <w:rPr>
          <w:rFonts w:eastAsia="Times New Roman"/>
          <w:color w:val="000000"/>
        </w:rPr>
        <w:t xml:space="preserve"> Kaylee Sweet as a full-time dispatcher.</w:t>
      </w:r>
    </w:p>
    <w:p w14:paraId="0966701F" w14:textId="6C6165C1" w:rsidR="009674D9" w:rsidRDefault="009674D9" w:rsidP="009674D9">
      <w:pPr>
        <w:spacing w:after="31" w:line="266" w:lineRule="auto"/>
        <w:ind w:right="5347"/>
        <w:rPr>
          <w:rFonts w:ascii="Times New Roman" w:eastAsia="Rockwell" w:hAnsi="Times New Roman" w:cs="Times New Roman"/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 xml:space="preserve">     b. Approve recommendation to move Ashley Glenn from part-time dispatcher to full-time dispatcher.</w:t>
      </w:r>
    </w:p>
    <w:p w14:paraId="09D8A70B" w14:textId="16F65B41" w:rsidR="009674D9" w:rsidRDefault="009674D9" w:rsidP="009674D9">
      <w:pPr>
        <w:spacing w:after="31" w:line="266" w:lineRule="auto"/>
        <w:ind w:right="5347"/>
        <w:rPr>
          <w:rFonts w:ascii="Times New Roman" w:eastAsia="Rockwell" w:hAnsi="Times New Roman" w:cs="Times New Roman"/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 xml:space="preserve">     c. Approve recommendation to change police officer __________ to sergeant.</w:t>
      </w:r>
    </w:p>
    <w:p w14:paraId="6B6D3F20" w14:textId="094495B3" w:rsidR="009674D9" w:rsidRDefault="009674D9" w:rsidP="009674D9">
      <w:pPr>
        <w:spacing w:after="31" w:line="266" w:lineRule="auto"/>
        <w:ind w:right="534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Rockwell" w:hAnsi="Times New Roman" w:cs="Times New Roman"/>
          <w:sz w:val="20"/>
          <w:szCs w:val="20"/>
        </w:rPr>
        <w:t>V. Adjournment</w:t>
      </w:r>
      <w:r>
        <w:rPr>
          <w:rFonts w:ascii="Times New Roman" w:eastAsia="Rockwell" w:hAnsi="Times New Roman" w:cs="Times New Roman"/>
          <w:sz w:val="20"/>
          <w:szCs w:val="20"/>
        </w:rPr>
        <w:tab/>
      </w:r>
    </w:p>
    <w:p w14:paraId="591B9EDE" w14:textId="77777777" w:rsidR="009674D9" w:rsidRDefault="009674D9" w:rsidP="009674D9">
      <w:pPr>
        <w:spacing w:after="4" w:line="266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13AA8863" w14:textId="77777777" w:rsidR="009674D9" w:rsidRDefault="009674D9" w:rsidP="009674D9">
      <w:pPr>
        <w:spacing w:after="0"/>
        <w:ind w:left="720"/>
        <w:rPr>
          <w:rFonts w:ascii="Calibri" w:hAnsi="Calibri" w:cs="Calibri"/>
          <w:sz w:val="16"/>
          <w:szCs w:val="16"/>
        </w:rPr>
      </w:pPr>
    </w:p>
    <w:p w14:paraId="103EFA5C" w14:textId="77777777" w:rsidR="009674D9" w:rsidRDefault="009674D9" w:rsidP="009674D9">
      <w:pPr>
        <w:spacing w:after="15"/>
        <w:ind w:left="6475" w:hanging="10"/>
        <w:rPr>
          <w:sz w:val="14"/>
          <w:szCs w:val="14"/>
        </w:rPr>
      </w:pPr>
      <w:r>
        <w:rPr>
          <w:rFonts w:ascii="Rockwell" w:eastAsia="Rockwell" w:hAnsi="Rockwell" w:cs="Rockwell"/>
          <w:sz w:val="14"/>
          <w:szCs w:val="14"/>
        </w:rPr>
        <w:t xml:space="preserve">Katina Smith, City Clerk </w:t>
      </w:r>
    </w:p>
    <w:p w14:paraId="5B175E55" w14:textId="77777777" w:rsidR="009674D9" w:rsidRDefault="009674D9" w:rsidP="009674D9">
      <w:pPr>
        <w:spacing w:after="15"/>
        <w:ind w:left="6475" w:hanging="10"/>
        <w:rPr>
          <w:sz w:val="14"/>
          <w:szCs w:val="14"/>
        </w:rPr>
      </w:pPr>
      <w:r>
        <w:rPr>
          <w:rFonts w:ascii="Rockwell" w:eastAsia="Rockwell" w:hAnsi="Rockwell" w:cs="Rockwell"/>
          <w:sz w:val="14"/>
          <w:szCs w:val="14"/>
        </w:rPr>
        <w:t xml:space="preserve">City of Winnfield </w:t>
      </w:r>
    </w:p>
    <w:p w14:paraId="2A8AC496" w14:textId="77777777" w:rsidR="009674D9" w:rsidRDefault="009674D9" w:rsidP="009674D9">
      <w:pPr>
        <w:spacing w:after="15"/>
        <w:ind w:left="6475" w:hanging="10"/>
        <w:rPr>
          <w:sz w:val="14"/>
          <w:szCs w:val="14"/>
        </w:rPr>
      </w:pPr>
      <w:r>
        <w:rPr>
          <w:rFonts w:ascii="Rockwell" w:eastAsia="Rockwell" w:hAnsi="Rockwell" w:cs="Rockwell"/>
          <w:sz w:val="14"/>
          <w:szCs w:val="14"/>
        </w:rPr>
        <w:t xml:space="preserve">P.O. Box 509 </w:t>
      </w:r>
    </w:p>
    <w:p w14:paraId="28A482F0" w14:textId="77777777" w:rsidR="009674D9" w:rsidRDefault="009674D9" w:rsidP="009674D9">
      <w:pPr>
        <w:spacing w:after="15"/>
        <w:ind w:left="6475" w:hanging="10"/>
        <w:rPr>
          <w:sz w:val="14"/>
          <w:szCs w:val="14"/>
        </w:rPr>
      </w:pPr>
      <w:r>
        <w:rPr>
          <w:rFonts w:ascii="Rockwell" w:eastAsia="Rockwell" w:hAnsi="Rockwell" w:cs="Rockwell"/>
          <w:sz w:val="14"/>
          <w:szCs w:val="14"/>
        </w:rPr>
        <w:t xml:space="preserve"> Winnfield, LA 71483 </w:t>
      </w:r>
    </w:p>
    <w:p w14:paraId="4A3FFFDD" w14:textId="77777777" w:rsidR="009674D9" w:rsidRDefault="009674D9" w:rsidP="009674D9">
      <w:pPr>
        <w:tabs>
          <w:tab w:val="center" w:pos="7033"/>
          <w:tab w:val="center" w:pos="7921"/>
        </w:tabs>
        <w:spacing w:after="0"/>
        <w:rPr>
          <w:rFonts w:ascii="Rockwell" w:eastAsia="Rockwell" w:hAnsi="Rockwell" w:cs="Rockwell"/>
          <w:sz w:val="14"/>
          <w:szCs w:val="14"/>
        </w:rPr>
      </w:pPr>
      <w:r>
        <w:rPr>
          <w:sz w:val="14"/>
          <w:szCs w:val="14"/>
        </w:rPr>
        <w:tab/>
      </w:r>
      <w:r>
        <w:rPr>
          <w:rFonts w:ascii="Rockwell" w:eastAsia="Rockwell" w:hAnsi="Rockwell" w:cs="Rockwell"/>
          <w:sz w:val="14"/>
          <w:szCs w:val="14"/>
        </w:rPr>
        <w:t xml:space="preserve">318-628-3939 </w:t>
      </w:r>
    </w:p>
    <w:p w14:paraId="50021008" w14:textId="407649F2" w:rsidR="00064CD3" w:rsidRPr="0021062A" w:rsidRDefault="00064CD3" w:rsidP="0021062A">
      <w:pPr>
        <w:rPr>
          <w:rStyle w:val="Strong"/>
          <w:b w:val="0"/>
          <w:bCs w:val="0"/>
        </w:rPr>
      </w:pPr>
    </w:p>
    <w:sectPr w:rsidR="00064CD3" w:rsidRPr="0021062A" w:rsidSect="00137C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FC9E" w14:textId="77777777" w:rsidR="00266C31" w:rsidRDefault="00266C31" w:rsidP="00453AFC">
      <w:pPr>
        <w:spacing w:after="0" w:line="240" w:lineRule="auto"/>
      </w:pPr>
      <w:r>
        <w:separator/>
      </w:r>
    </w:p>
  </w:endnote>
  <w:endnote w:type="continuationSeparator" w:id="0">
    <w:p w14:paraId="379CE413" w14:textId="77777777" w:rsidR="00266C31" w:rsidRDefault="00266C31" w:rsidP="0045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3B06" w14:textId="77777777" w:rsidR="0032377E" w:rsidRDefault="003237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8776" w14:textId="77777777" w:rsidR="0032377E" w:rsidRDefault="003237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CFF0" w14:textId="3EB5F7D4" w:rsidR="00453AFC" w:rsidRPr="0076761D" w:rsidRDefault="00453AFC" w:rsidP="00453AFC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20"/>
        <w:szCs w:val="20"/>
      </w:rPr>
    </w:pPr>
    <w:r w:rsidRPr="0076761D">
      <w:rPr>
        <w:rFonts w:ascii="Arial" w:eastAsia="Calibri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F0D1217" wp14:editId="537BCC1E">
              <wp:simplePos x="0" y="0"/>
              <wp:positionH relativeFrom="page">
                <wp:posOffset>0</wp:posOffset>
              </wp:positionH>
              <wp:positionV relativeFrom="page">
                <wp:posOffset>9620250</wp:posOffset>
              </wp:positionV>
              <wp:extent cx="7821295" cy="60325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821295" cy="603250"/>
                        <a:chOff x="0" y="15627"/>
                        <a:chExt cx="12207" cy="198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0" y="15627"/>
                          <a:ext cx="12207" cy="198"/>
                        </a:xfrm>
                        <a:custGeom>
                          <a:avLst/>
                          <a:gdLst>
                            <a:gd name="T0" fmla="*/ 0 w 12207"/>
                            <a:gd name="T1" fmla="+- 0 15627 15627"/>
                            <a:gd name="T2" fmla="*/ 15627 h 198"/>
                            <a:gd name="T3" fmla="*/ 12207 w 12207"/>
                            <a:gd name="T4" fmla="+- 0 15627 15627"/>
                            <a:gd name="T5" fmla="*/ 15627 h 198"/>
                            <a:gd name="T6" fmla="*/ 12207 w 12207"/>
                            <a:gd name="T7" fmla="+- 0 15825 15627"/>
                            <a:gd name="T8" fmla="*/ 15825 h 198"/>
                            <a:gd name="T9" fmla="*/ 0 w 12207"/>
                            <a:gd name="T10" fmla="+- 0 15825 15627"/>
                            <a:gd name="T11" fmla="*/ 15825 h 198"/>
                            <a:gd name="T12" fmla="*/ 0 w 12207"/>
                            <a:gd name="T13" fmla="+- 0 15627 15627"/>
                            <a:gd name="T14" fmla="*/ 15627 h 198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2207" h="198">
                              <a:moveTo>
                                <a:pt x="0" y="0"/>
                              </a:moveTo>
                              <a:lnTo>
                                <a:pt x="12207" y="0"/>
                              </a:lnTo>
                              <a:lnTo>
                                <a:pt x="12207" y="198"/>
                              </a:lnTo>
                              <a:lnTo>
                                <a:pt x="0" y="1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A05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61A2B" id="Group 2" o:spid="_x0000_s1026" style="position:absolute;margin-left:0;margin-top:757.5pt;width:615.85pt;height:47.5pt;z-index:-251657216;mso-position-horizontal-relative:page;mso-position-vertical-relative:page" coordorigin=",15627" coordsize="12207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">
              <v:shape id="Freeform 2" o:spid="_x0000_s1027" style="position:absolute;top:15627;width:12207;height:198;visibility:visible;mso-wrap-style:square;v-text-anchor:top" coordsize="12207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" path="m,l12207,r,198l,198,,xe" fillcolor="#57a054" stroked="f">
                <v:path arrowok="t" o:connecttype="custom" o:connectlocs="0,15627;12207,15627;12207,15825;0,15825;0,15627" o:connectangles="0,0,0,0,0"/>
              </v:shape>
              <w10:wrap anchorx="page" anchory="page"/>
            </v:group>
          </w:pict>
        </mc:Fallback>
      </mc:AlternateContent>
    </w:r>
    <w:r w:rsidR="003F6C51">
      <w:rPr>
        <w:rFonts w:ascii="Arial" w:eastAsia="Calibri" w:hAnsi="Arial" w:cs="Arial"/>
        <w:sz w:val="20"/>
        <w:szCs w:val="20"/>
      </w:rPr>
      <w:t>Gerald Hamms</w:t>
    </w:r>
    <w:r w:rsidRPr="00453AFC">
      <w:rPr>
        <w:rFonts w:ascii="Arial" w:eastAsia="Calibri" w:hAnsi="Arial" w:cs="Arial"/>
        <w:sz w:val="20"/>
        <w:szCs w:val="20"/>
      </w:rPr>
      <w:t>, Mayor</w:t>
    </w:r>
  </w:p>
  <w:p w14:paraId="1CFDFA83" w14:textId="77777777" w:rsidR="0076761D" w:rsidRPr="00453AFC" w:rsidRDefault="0076761D" w:rsidP="00453AFC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12"/>
        <w:szCs w:val="12"/>
      </w:rPr>
    </w:pPr>
  </w:p>
  <w:p w14:paraId="568042A3" w14:textId="77777777" w:rsidR="00453AFC" w:rsidRDefault="00453AFC" w:rsidP="00453AFC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595959"/>
        <w:sz w:val="19"/>
        <w:szCs w:val="19"/>
      </w:rPr>
    </w:pPr>
    <w:r w:rsidRPr="00453AFC">
      <w:rPr>
        <w:rFonts w:ascii="Times New Roman" w:eastAsia="Calibri" w:hAnsi="Times New Roman" w:cs="Times New Roman"/>
        <w:b/>
        <w:color w:val="595959"/>
        <w:sz w:val="19"/>
        <w:szCs w:val="19"/>
      </w:rPr>
      <w:t>City Council</w:t>
    </w:r>
  </w:p>
  <w:p w14:paraId="11895942" w14:textId="77777777" w:rsidR="0076761D" w:rsidRPr="00453AFC" w:rsidRDefault="0076761D" w:rsidP="00453AFC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595959"/>
        <w:sz w:val="4"/>
        <w:szCs w:val="4"/>
      </w:rPr>
    </w:pPr>
  </w:p>
  <w:p w14:paraId="5D31FDFC" w14:textId="13267A5F" w:rsidR="00453AFC" w:rsidRPr="00453AFC" w:rsidRDefault="003F6C51" w:rsidP="00453AFC">
    <w:pPr>
      <w:widowControl w:val="0"/>
      <w:tabs>
        <w:tab w:val="center" w:pos="4680"/>
        <w:tab w:val="right" w:pos="9360"/>
      </w:tabs>
      <w:spacing w:after="0" w:line="240" w:lineRule="auto"/>
      <w:rPr>
        <w:rFonts w:ascii="Arial" w:eastAsia="Calibri" w:hAnsi="Arial" w:cs="Arial"/>
        <w:color w:val="595959"/>
        <w:sz w:val="17"/>
        <w:szCs w:val="17"/>
      </w:rPr>
    </w:pPr>
    <w:r>
      <w:rPr>
        <w:rFonts w:ascii="Arial" w:eastAsia="Calibri" w:hAnsi="Arial" w:cs="Arial"/>
        <w:color w:val="595959"/>
        <w:sz w:val="17"/>
        <w:szCs w:val="17"/>
      </w:rPr>
      <w:t>Erikia Breda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                 </w:t>
    </w:r>
    <w:r>
      <w:rPr>
        <w:rFonts w:ascii="Arial" w:eastAsia="Calibri" w:hAnsi="Arial" w:cs="Arial"/>
        <w:color w:val="595959"/>
        <w:sz w:val="17"/>
        <w:szCs w:val="17"/>
      </w:rPr>
      <w:t xml:space="preserve">     </w:t>
    </w:r>
    <w:r w:rsidR="0021062A">
      <w:rPr>
        <w:rFonts w:ascii="Arial" w:eastAsia="Calibri" w:hAnsi="Arial" w:cs="Arial"/>
        <w:color w:val="595959"/>
        <w:sz w:val="17"/>
        <w:szCs w:val="17"/>
      </w:rPr>
      <w:t>Patricia Carter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            </w:t>
    </w:r>
    <w:r w:rsidR="0021062A">
      <w:rPr>
        <w:rFonts w:ascii="Arial" w:eastAsia="Calibri" w:hAnsi="Arial" w:cs="Arial"/>
        <w:color w:val="595959"/>
        <w:sz w:val="17"/>
        <w:szCs w:val="17"/>
      </w:rPr>
      <w:t xml:space="preserve">        Megan Glenn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      </w:t>
    </w:r>
    <w:r w:rsidR="0032377E">
      <w:rPr>
        <w:rFonts w:ascii="Arial" w:eastAsia="Calibri" w:hAnsi="Arial" w:cs="Arial"/>
        <w:color w:val="595959"/>
        <w:sz w:val="17"/>
        <w:szCs w:val="17"/>
      </w:rPr>
      <w:t xml:space="preserve">     </w:t>
    </w:r>
    <w:r w:rsidR="0021062A">
      <w:rPr>
        <w:rFonts w:ascii="Arial" w:eastAsia="Calibri" w:hAnsi="Arial" w:cs="Arial"/>
        <w:color w:val="595959"/>
        <w:sz w:val="17"/>
        <w:szCs w:val="17"/>
      </w:rPr>
      <w:t xml:space="preserve"> 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</w:t>
    </w:r>
    <w:r w:rsidR="00453AFC" w:rsidRPr="00453AFC">
      <w:rPr>
        <w:rFonts w:ascii="Arial" w:eastAsia="Calibri" w:hAnsi="Arial" w:cs="Arial"/>
        <w:color w:val="595959"/>
        <w:sz w:val="17"/>
        <w:szCs w:val="17"/>
      </w:rPr>
      <w:t>Matt Miller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        </w:t>
    </w:r>
    <w:r w:rsidR="0032377E">
      <w:rPr>
        <w:rFonts w:ascii="Arial" w:eastAsia="Calibri" w:hAnsi="Arial" w:cs="Arial"/>
        <w:color w:val="595959"/>
        <w:sz w:val="17"/>
        <w:szCs w:val="17"/>
      </w:rPr>
      <w:t xml:space="preserve">      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</w:t>
    </w:r>
    <w:r w:rsidR="00A910AF">
      <w:rPr>
        <w:rFonts w:ascii="Arial" w:eastAsia="Calibri" w:hAnsi="Arial" w:cs="Arial"/>
        <w:color w:val="595959"/>
        <w:sz w:val="17"/>
        <w:szCs w:val="17"/>
      </w:rPr>
      <w:t xml:space="preserve"> </w:t>
    </w:r>
    <w:r w:rsidR="0021062A">
      <w:rPr>
        <w:rFonts w:ascii="Arial" w:eastAsia="Calibri" w:hAnsi="Arial" w:cs="Arial"/>
        <w:color w:val="595959"/>
        <w:sz w:val="17"/>
        <w:szCs w:val="17"/>
      </w:rPr>
      <w:t>Michael Mattox</w:t>
    </w:r>
  </w:p>
  <w:p w14:paraId="61E9918C" w14:textId="77777777" w:rsidR="00453AFC" w:rsidRPr="00453AFC" w:rsidRDefault="00453AFC" w:rsidP="00453AFC">
    <w:pPr>
      <w:widowControl w:val="0"/>
      <w:tabs>
        <w:tab w:val="center" w:pos="4680"/>
        <w:tab w:val="right" w:pos="9360"/>
      </w:tabs>
      <w:spacing w:after="0" w:line="240" w:lineRule="auto"/>
      <w:rPr>
        <w:rFonts w:ascii="Arial" w:eastAsia="Calibri" w:hAnsi="Arial" w:cs="Arial"/>
        <w:color w:val="595959"/>
        <w:sz w:val="17"/>
        <w:szCs w:val="17"/>
      </w:rPr>
    </w:pPr>
    <w:r w:rsidRPr="00453AFC">
      <w:rPr>
        <w:rFonts w:ascii="Arial" w:eastAsia="Calibri" w:hAnsi="Arial" w:cs="Arial"/>
        <w:color w:val="595959"/>
        <w:sz w:val="17"/>
        <w:szCs w:val="17"/>
      </w:rPr>
      <w:t xml:space="preserve">     District 1                            </w:t>
    </w:r>
    <w:r w:rsidR="00062400">
      <w:rPr>
        <w:rFonts w:ascii="Arial" w:eastAsia="Calibri" w:hAnsi="Arial" w:cs="Arial"/>
        <w:color w:val="595959"/>
        <w:sz w:val="17"/>
        <w:szCs w:val="17"/>
      </w:rPr>
      <w:t xml:space="preserve">  </w:t>
    </w:r>
    <w:r w:rsidRPr="00453AFC">
      <w:rPr>
        <w:rFonts w:ascii="Arial" w:eastAsia="Calibri" w:hAnsi="Arial" w:cs="Arial"/>
        <w:color w:val="595959"/>
        <w:sz w:val="17"/>
        <w:szCs w:val="17"/>
      </w:rPr>
      <w:t xml:space="preserve">District 2                     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</w:t>
    </w:r>
    <w:r w:rsidR="00062400">
      <w:rPr>
        <w:rFonts w:ascii="Arial" w:eastAsia="Calibri" w:hAnsi="Arial" w:cs="Arial"/>
        <w:color w:val="595959"/>
        <w:sz w:val="17"/>
        <w:szCs w:val="17"/>
      </w:rPr>
      <w:t xml:space="preserve">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</w:t>
    </w:r>
    <w:r w:rsidRPr="00453AFC">
      <w:rPr>
        <w:rFonts w:ascii="Arial" w:eastAsia="Calibri" w:hAnsi="Arial" w:cs="Arial"/>
        <w:color w:val="595959"/>
        <w:sz w:val="17"/>
        <w:szCs w:val="17"/>
      </w:rPr>
      <w:t xml:space="preserve">District 3                    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  D</w:t>
    </w:r>
    <w:r w:rsidRPr="00453AFC">
      <w:rPr>
        <w:rFonts w:ascii="Arial" w:eastAsia="Calibri" w:hAnsi="Arial" w:cs="Arial"/>
        <w:color w:val="595959"/>
        <w:sz w:val="17"/>
        <w:szCs w:val="17"/>
      </w:rPr>
      <w:t xml:space="preserve">istrict 4                         </w:t>
    </w:r>
    <w:r w:rsidR="00D0291C">
      <w:rPr>
        <w:rFonts w:ascii="Arial" w:eastAsia="Calibri" w:hAnsi="Arial" w:cs="Arial"/>
        <w:color w:val="595959"/>
        <w:sz w:val="17"/>
        <w:szCs w:val="17"/>
      </w:rPr>
      <w:t xml:space="preserve">  </w:t>
    </w:r>
    <w:r w:rsidRPr="00453AFC">
      <w:rPr>
        <w:rFonts w:ascii="Arial" w:eastAsia="Calibri" w:hAnsi="Arial" w:cs="Arial"/>
        <w:color w:val="595959"/>
        <w:sz w:val="17"/>
        <w:szCs w:val="17"/>
      </w:rPr>
      <w:t xml:space="preserve">District 5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DCB1" w14:textId="77777777" w:rsidR="00266C31" w:rsidRDefault="00266C31" w:rsidP="00453AFC">
      <w:pPr>
        <w:spacing w:after="0" w:line="240" w:lineRule="auto"/>
      </w:pPr>
      <w:r>
        <w:separator/>
      </w:r>
    </w:p>
  </w:footnote>
  <w:footnote w:type="continuationSeparator" w:id="0">
    <w:p w14:paraId="1D5F929B" w14:textId="77777777" w:rsidR="00266C31" w:rsidRDefault="00266C31" w:rsidP="00453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48EE" w14:textId="77777777" w:rsidR="0032377E" w:rsidRDefault="003237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178B" w14:textId="77777777" w:rsidR="00453AFC" w:rsidRDefault="00453AFC">
    <w:pPr>
      <w:pStyle w:val="Header"/>
    </w:pPr>
  </w:p>
  <w:p w14:paraId="00791B79" w14:textId="77777777" w:rsidR="00453AFC" w:rsidRDefault="00453A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78F0" w14:textId="77777777" w:rsidR="00453AFC" w:rsidRDefault="00453AFC" w:rsidP="00453AFC">
    <w:pPr>
      <w:pStyle w:val="Header"/>
      <w:jc w:val="center"/>
    </w:pPr>
    <w:r w:rsidRPr="00453AFC">
      <w:rPr>
        <w:rFonts w:ascii="Calibri" w:eastAsia="Calibri" w:hAnsi="Calibri" w:cs="Times New Roman"/>
        <w:noProof/>
      </w:rPr>
      <w:drawing>
        <wp:inline distT="0" distB="0" distL="0" distR="0" wp14:anchorId="03BDE1C0" wp14:editId="268A3481">
          <wp:extent cx="1600200" cy="1473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B76D0" w14:textId="77777777" w:rsidR="00453AFC" w:rsidRDefault="00453AFC" w:rsidP="00453AFC">
    <w:pPr>
      <w:pStyle w:val="Header"/>
      <w:jc w:val="center"/>
    </w:pPr>
    <w:r>
      <w:t xml:space="preserve">120 East Main </w:t>
    </w:r>
    <w:r>
      <w:t>Street  •  P.O. Box 509  •  Winnfield, LA 71483</w:t>
    </w:r>
  </w:p>
  <w:p w14:paraId="6169EB7E" w14:textId="77777777" w:rsidR="00453AFC" w:rsidRDefault="00453AFC" w:rsidP="00453AFC">
    <w:pPr>
      <w:pStyle w:val="Header"/>
      <w:jc w:val="center"/>
    </w:pPr>
    <w:r>
      <w:t>318.628.3939  •  318.628.6773 fax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3BE2"/>
    <w:multiLevelType w:val="hybridMultilevel"/>
    <w:tmpl w:val="325C73DC"/>
    <w:lvl w:ilvl="0" w:tplc="F6B0575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12CB22BE"/>
    <w:multiLevelType w:val="hybridMultilevel"/>
    <w:tmpl w:val="CC4E7D82"/>
    <w:lvl w:ilvl="0" w:tplc="B9E4D4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8721F7"/>
    <w:multiLevelType w:val="hybridMultilevel"/>
    <w:tmpl w:val="C47C3E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1EE1216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F3D21"/>
    <w:multiLevelType w:val="hybridMultilevel"/>
    <w:tmpl w:val="790EA904"/>
    <w:lvl w:ilvl="0" w:tplc="4D04E4C2">
      <w:start w:val="1"/>
      <w:numFmt w:val="decimal"/>
      <w:lvlText w:val="%1."/>
      <w:lvlJc w:val="left"/>
      <w:pPr>
        <w:ind w:left="143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5B3670DA"/>
    <w:multiLevelType w:val="hybridMultilevel"/>
    <w:tmpl w:val="6352A6AE"/>
    <w:lvl w:ilvl="0" w:tplc="C90A1E6C">
      <w:start w:val="1"/>
      <w:numFmt w:val="upperLetter"/>
      <w:lvlText w:val="%1."/>
      <w:lvlJc w:val="left"/>
      <w:pPr>
        <w:ind w:left="1200" w:hanging="48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567DD4"/>
    <w:multiLevelType w:val="hybridMultilevel"/>
    <w:tmpl w:val="35D6E294"/>
    <w:lvl w:ilvl="0" w:tplc="F49A3D40">
      <w:start w:val="2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60AA144D"/>
    <w:multiLevelType w:val="hybridMultilevel"/>
    <w:tmpl w:val="264CB9C2"/>
    <w:lvl w:ilvl="0" w:tplc="F49A3D40">
      <w:start w:val="2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690335097">
    <w:abstractNumId w:val="2"/>
  </w:num>
  <w:num w:numId="2" w16cid:durableId="355812856">
    <w:abstractNumId w:val="1"/>
  </w:num>
  <w:num w:numId="3" w16cid:durableId="167208965">
    <w:abstractNumId w:val="6"/>
  </w:num>
  <w:num w:numId="4" w16cid:durableId="1251500253">
    <w:abstractNumId w:val="5"/>
  </w:num>
  <w:num w:numId="5" w16cid:durableId="938637093">
    <w:abstractNumId w:val="0"/>
  </w:num>
  <w:num w:numId="6" w16cid:durableId="920988683">
    <w:abstractNumId w:val="4"/>
  </w:num>
  <w:num w:numId="7" w16cid:durableId="1298991498">
    <w:abstractNumId w:val="3"/>
  </w:num>
  <w:num w:numId="8" w16cid:durableId="21434978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08"/>
    <w:rsid w:val="0003661E"/>
    <w:rsid w:val="00036D5B"/>
    <w:rsid w:val="000433F5"/>
    <w:rsid w:val="0005388E"/>
    <w:rsid w:val="00062400"/>
    <w:rsid w:val="00064CD3"/>
    <w:rsid w:val="000A7B08"/>
    <w:rsid w:val="000C6112"/>
    <w:rsid w:val="000E65EC"/>
    <w:rsid w:val="00101920"/>
    <w:rsid w:val="0010770C"/>
    <w:rsid w:val="00111F93"/>
    <w:rsid w:val="00115845"/>
    <w:rsid w:val="00126EEB"/>
    <w:rsid w:val="00137C17"/>
    <w:rsid w:val="001653A1"/>
    <w:rsid w:val="00193289"/>
    <w:rsid w:val="00204907"/>
    <w:rsid w:val="0021062A"/>
    <w:rsid w:val="0021157B"/>
    <w:rsid w:val="0022087F"/>
    <w:rsid w:val="00227B14"/>
    <w:rsid w:val="00235B36"/>
    <w:rsid w:val="00235BA6"/>
    <w:rsid w:val="00242012"/>
    <w:rsid w:val="00245C5B"/>
    <w:rsid w:val="00266C31"/>
    <w:rsid w:val="002747EF"/>
    <w:rsid w:val="002806C5"/>
    <w:rsid w:val="002A3A13"/>
    <w:rsid w:val="002C2D94"/>
    <w:rsid w:val="002C3FC6"/>
    <w:rsid w:val="002D0119"/>
    <w:rsid w:val="003207EB"/>
    <w:rsid w:val="0032377E"/>
    <w:rsid w:val="00326E4E"/>
    <w:rsid w:val="00335B99"/>
    <w:rsid w:val="003408EB"/>
    <w:rsid w:val="00341E80"/>
    <w:rsid w:val="003A03DB"/>
    <w:rsid w:val="003A49E2"/>
    <w:rsid w:val="003C1124"/>
    <w:rsid w:val="003E178E"/>
    <w:rsid w:val="003F33A3"/>
    <w:rsid w:val="003F6C51"/>
    <w:rsid w:val="004048F9"/>
    <w:rsid w:val="00407232"/>
    <w:rsid w:val="0040743E"/>
    <w:rsid w:val="004418B7"/>
    <w:rsid w:val="00444A63"/>
    <w:rsid w:val="00453AFC"/>
    <w:rsid w:val="00455181"/>
    <w:rsid w:val="00470C1E"/>
    <w:rsid w:val="00474245"/>
    <w:rsid w:val="0047666E"/>
    <w:rsid w:val="004A35A8"/>
    <w:rsid w:val="004B668F"/>
    <w:rsid w:val="004D0BC0"/>
    <w:rsid w:val="004D734C"/>
    <w:rsid w:val="004F4B82"/>
    <w:rsid w:val="00500B88"/>
    <w:rsid w:val="0051480F"/>
    <w:rsid w:val="00532F1C"/>
    <w:rsid w:val="00560CC5"/>
    <w:rsid w:val="00584DF2"/>
    <w:rsid w:val="00586D08"/>
    <w:rsid w:val="005B5257"/>
    <w:rsid w:val="005C10C0"/>
    <w:rsid w:val="00606C8C"/>
    <w:rsid w:val="00615646"/>
    <w:rsid w:val="00620F5B"/>
    <w:rsid w:val="00665EC0"/>
    <w:rsid w:val="006717F6"/>
    <w:rsid w:val="0067583F"/>
    <w:rsid w:val="006C4E2E"/>
    <w:rsid w:val="006C51DC"/>
    <w:rsid w:val="006E2121"/>
    <w:rsid w:val="00711DDE"/>
    <w:rsid w:val="00722DCB"/>
    <w:rsid w:val="00751DF5"/>
    <w:rsid w:val="0076761D"/>
    <w:rsid w:val="00771A5C"/>
    <w:rsid w:val="007819A0"/>
    <w:rsid w:val="0078797E"/>
    <w:rsid w:val="007C25E4"/>
    <w:rsid w:val="007F38BE"/>
    <w:rsid w:val="008118AB"/>
    <w:rsid w:val="008D3CA4"/>
    <w:rsid w:val="008D52A7"/>
    <w:rsid w:val="009201AC"/>
    <w:rsid w:val="00920ED5"/>
    <w:rsid w:val="00956C7A"/>
    <w:rsid w:val="009674D9"/>
    <w:rsid w:val="009A301D"/>
    <w:rsid w:val="009C547A"/>
    <w:rsid w:val="009F57D5"/>
    <w:rsid w:val="00A12D64"/>
    <w:rsid w:val="00A17C6F"/>
    <w:rsid w:val="00A35FE2"/>
    <w:rsid w:val="00A41892"/>
    <w:rsid w:val="00A43E63"/>
    <w:rsid w:val="00A443EA"/>
    <w:rsid w:val="00A57109"/>
    <w:rsid w:val="00A6540C"/>
    <w:rsid w:val="00A65852"/>
    <w:rsid w:val="00A6662A"/>
    <w:rsid w:val="00A801C7"/>
    <w:rsid w:val="00A910AF"/>
    <w:rsid w:val="00AC5B6F"/>
    <w:rsid w:val="00AE5A28"/>
    <w:rsid w:val="00B10B46"/>
    <w:rsid w:val="00B319AC"/>
    <w:rsid w:val="00B639EA"/>
    <w:rsid w:val="00B72DB1"/>
    <w:rsid w:val="00B857CB"/>
    <w:rsid w:val="00B86947"/>
    <w:rsid w:val="00B9284D"/>
    <w:rsid w:val="00BA22F4"/>
    <w:rsid w:val="00BF7AD2"/>
    <w:rsid w:val="00C00B1D"/>
    <w:rsid w:val="00C14DD5"/>
    <w:rsid w:val="00C30546"/>
    <w:rsid w:val="00C37F2D"/>
    <w:rsid w:val="00C425CA"/>
    <w:rsid w:val="00C42758"/>
    <w:rsid w:val="00C81028"/>
    <w:rsid w:val="00C838D5"/>
    <w:rsid w:val="00C87D41"/>
    <w:rsid w:val="00CA1BED"/>
    <w:rsid w:val="00CD2318"/>
    <w:rsid w:val="00CD4EF4"/>
    <w:rsid w:val="00CE26CF"/>
    <w:rsid w:val="00D0291C"/>
    <w:rsid w:val="00D32C04"/>
    <w:rsid w:val="00D32C9E"/>
    <w:rsid w:val="00D339BE"/>
    <w:rsid w:val="00D625F5"/>
    <w:rsid w:val="00D75BEB"/>
    <w:rsid w:val="00D77BF7"/>
    <w:rsid w:val="00D8138C"/>
    <w:rsid w:val="00D8157E"/>
    <w:rsid w:val="00D855FF"/>
    <w:rsid w:val="00D97C5D"/>
    <w:rsid w:val="00DA12E9"/>
    <w:rsid w:val="00DA5E65"/>
    <w:rsid w:val="00DA776F"/>
    <w:rsid w:val="00DD176B"/>
    <w:rsid w:val="00DD63BE"/>
    <w:rsid w:val="00DE5E5D"/>
    <w:rsid w:val="00E05555"/>
    <w:rsid w:val="00E21AE9"/>
    <w:rsid w:val="00E273F3"/>
    <w:rsid w:val="00E41DAD"/>
    <w:rsid w:val="00E641C5"/>
    <w:rsid w:val="00E7454C"/>
    <w:rsid w:val="00E7563D"/>
    <w:rsid w:val="00E81D04"/>
    <w:rsid w:val="00EE7DDF"/>
    <w:rsid w:val="00F1709C"/>
    <w:rsid w:val="00F25467"/>
    <w:rsid w:val="00F27055"/>
    <w:rsid w:val="00F306B4"/>
    <w:rsid w:val="00F371BD"/>
    <w:rsid w:val="00F42995"/>
    <w:rsid w:val="00F436AD"/>
    <w:rsid w:val="00F7169E"/>
    <w:rsid w:val="00F7698C"/>
    <w:rsid w:val="00F97950"/>
    <w:rsid w:val="00FE14F4"/>
    <w:rsid w:val="00FE219F"/>
    <w:rsid w:val="00FE302E"/>
    <w:rsid w:val="00FE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201CD"/>
  <w15:docId w15:val="{EB33E2D8-4EA6-4C6D-A4EC-1D4E7E61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F4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5E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27D5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97950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53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AFC"/>
  </w:style>
  <w:style w:type="paragraph" w:styleId="Footer">
    <w:name w:val="footer"/>
    <w:basedOn w:val="Normal"/>
    <w:link w:val="FooterChar"/>
    <w:uiPriority w:val="99"/>
    <w:unhideWhenUsed/>
    <w:rsid w:val="00453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AFC"/>
  </w:style>
  <w:style w:type="paragraph" w:styleId="BalloonText">
    <w:name w:val="Balloon Text"/>
    <w:basedOn w:val="Normal"/>
    <w:link w:val="BalloonTextChar"/>
    <w:uiPriority w:val="99"/>
    <w:semiHidden/>
    <w:unhideWhenUsed/>
    <w:rsid w:val="00453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F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F97950"/>
    <w:rPr>
      <w:rFonts w:ascii="Arial" w:eastAsia="Times New Roman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0B46"/>
    <w:rPr>
      <w:color w:val="DB535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B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5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3661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E2121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Default">
    <w:name w:val="Default"/>
    <w:rsid w:val="006E21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rsid w:val="00D625F5"/>
    <w:pPr>
      <w:spacing w:after="0" w:line="240" w:lineRule="auto"/>
    </w:pPr>
    <w:rPr>
      <w:rFonts w:ascii="Calisto MT" w:eastAsia="Times New Roman" w:hAnsi="Calisto MT" w:cs="Courier New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625F5"/>
    <w:rPr>
      <w:rFonts w:ascii="Calisto MT" w:eastAsia="Times New Roman" w:hAnsi="Calisto MT" w:cs="Courier New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E5E5D"/>
    <w:rPr>
      <w:rFonts w:asciiTheme="majorHAnsi" w:eastAsiaTheme="majorEastAsia" w:hAnsiTheme="majorHAnsi" w:cstheme="majorBidi"/>
      <w:color w:val="527D5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C81028"/>
    <w:rPr>
      <w:b/>
      <w:bCs/>
    </w:rPr>
  </w:style>
  <w:style w:type="character" w:customStyle="1" w:styleId="hljs-variable">
    <w:name w:val="hljs-variable"/>
    <w:basedOn w:val="DefaultParagraphFont"/>
    <w:rsid w:val="005B5257"/>
  </w:style>
  <w:style w:type="character" w:customStyle="1" w:styleId="hljs-operator">
    <w:name w:val="hljs-operator"/>
    <w:basedOn w:val="DefaultParagraphFont"/>
    <w:rsid w:val="005B5257"/>
  </w:style>
  <w:style w:type="character" w:customStyle="1" w:styleId="hljs-builtin">
    <w:name w:val="hljs-built_in"/>
    <w:basedOn w:val="DefaultParagraphFont"/>
    <w:rsid w:val="005B5257"/>
  </w:style>
  <w:style w:type="paragraph" w:customStyle="1" w:styleId="isselectedend">
    <w:name w:val="isselectedend"/>
    <w:basedOn w:val="Normal"/>
    <w:rsid w:val="009F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9F57D5"/>
  </w:style>
  <w:style w:type="table" w:customStyle="1" w:styleId="TableGrid">
    <w:name w:val="TableGrid"/>
    <w:rsid w:val="009674D9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3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4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edith%20Rainwater\Documents\Meredith\Susan%20Kelley\Forms\SK%20City%20of%20Winnfield%20Letterhead%20Template%2007-28-14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oundry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Foundry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Foundry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5000"/>
                <a:satMod val="400000"/>
              </a:schemeClr>
            </a:gs>
            <a:gs pos="20000">
              <a:schemeClr val="phClr">
                <a:tint val="80000"/>
                <a:satMod val="355000"/>
              </a:schemeClr>
            </a:gs>
            <a:gs pos="100000">
              <a:schemeClr val="phClr">
                <a:tint val="95000"/>
                <a:shade val="55000"/>
                <a:satMod val="355000"/>
              </a:schemeClr>
            </a:gs>
          </a:gsLst>
          <a:path path="circle">
            <a:fillToRect l="67500" t="35000" r="32500" b="65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0"/>
                <a:satMod val="120000"/>
              </a:schemeClr>
              <a:schemeClr val="phClr">
                <a:tint val="70000"/>
                <a:satMod val="250000"/>
              </a:schemeClr>
            </a:duotone>
          </a:blip>
          <a:tile tx="0" ty="0" sx="50000" sy="50000" flip="none" algn="t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 City of Winnfield Letterhead Template 07-28-14</Template>
  <TotalTime>1</TotalTime>
  <Pages>1</Pages>
  <Words>133</Words>
  <Characters>736</Characters>
  <Application>Microsoft Office Word</Application>
  <DocSecurity>0</DocSecurity>
  <Lines>52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Meredith Rainwater</dc:creator>
  <cp:lastModifiedBy>Katina Smith</cp:lastModifiedBy>
  <cp:revision>4</cp:revision>
  <cp:lastPrinted>2026-10-12T21:50:00Z</cp:lastPrinted>
  <dcterms:created xsi:type="dcterms:W3CDTF">2026-10-06T16:27:00Z</dcterms:created>
  <dcterms:modified xsi:type="dcterms:W3CDTF">2026-10-12T21:50:00Z</dcterms:modified>
</cp:coreProperties>
</file>